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F0B" w:rsidRDefault="005C6F0B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5C6F0B" w:rsidRDefault="005C6F0B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5C6F0B" w:rsidRPr="001E0D9B" w:rsidRDefault="005C6F0B" w:rsidP="001E0D9B">
      <w:pPr>
        <w:pStyle w:val="NormalWeb"/>
        <w:ind w:firstLine="567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sz w:val="28"/>
          <w:szCs w:val="28"/>
          <w:lang w:val="uk-UA"/>
        </w:rPr>
        <w:t>Кравчук Тетяни Іванівни</w:t>
      </w:r>
      <w:r w:rsidRPr="0084330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яка перебуває на посаді </w:t>
      </w:r>
      <w:r w:rsidRPr="0075105E">
        <w:rPr>
          <w:sz w:val="28"/>
          <w:szCs w:val="28"/>
          <w:lang w:val="uk-UA"/>
        </w:rPr>
        <w:t>начальника відділу діловодства Управління документообігу та інформаційно-технічного забезпечення</w:t>
      </w:r>
      <w:r>
        <w:rPr>
          <w:sz w:val="28"/>
          <w:szCs w:val="28"/>
          <w:lang w:val="uk-UA"/>
        </w:rPr>
        <w:t>.</w:t>
      </w:r>
    </w:p>
    <w:p w:rsidR="005C6F0B" w:rsidRPr="005577BF" w:rsidRDefault="005C6F0B" w:rsidP="001E0D9B">
      <w:pPr>
        <w:pStyle w:val="NormalWeb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до</w:t>
      </w:r>
      <w:r>
        <w:rPr>
          <w:sz w:val="28"/>
          <w:szCs w:val="28"/>
          <w:lang w:val="uk-UA"/>
        </w:rPr>
        <w:t xml:space="preserve"> Кравчук Тетяни Іванівни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5C6F0B" w:rsidRPr="00342453" w:rsidRDefault="005C6F0B" w:rsidP="009566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C6F0B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E3ED6"/>
    <w:rsid w:val="000E6140"/>
    <w:rsid w:val="000F1271"/>
    <w:rsid w:val="0013678E"/>
    <w:rsid w:val="001522E5"/>
    <w:rsid w:val="001D1F4C"/>
    <w:rsid w:val="001D2C50"/>
    <w:rsid w:val="001E0D9B"/>
    <w:rsid w:val="001F471F"/>
    <w:rsid w:val="002105FB"/>
    <w:rsid w:val="00212F87"/>
    <w:rsid w:val="002618AA"/>
    <w:rsid w:val="002839ED"/>
    <w:rsid w:val="0033523B"/>
    <w:rsid w:val="00342453"/>
    <w:rsid w:val="00350ECE"/>
    <w:rsid w:val="003D37BE"/>
    <w:rsid w:val="003F5EC5"/>
    <w:rsid w:val="004C1B9A"/>
    <w:rsid w:val="005577BF"/>
    <w:rsid w:val="005723BE"/>
    <w:rsid w:val="005C391B"/>
    <w:rsid w:val="005C6F0B"/>
    <w:rsid w:val="006635FB"/>
    <w:rsid w:val="006F2159"/>
    <w:rsid w:val="007347C8"/>
    <w:rsid w:val="0075105E"/>
    <w:rsid w:val="0075200E"/>
    <w:rsid w:val="007703DE"/>
    <w:rsid w:val="00775EB8"/>
    <w:rsid w:val="00787285"/>
    <w:rsid w:val="007B1AE7"/>
    <w:rsid w:val="007D64B5"/>
    <w:rsid w:val="0082244F"/>
    <w:rsid w:val="0084330F"/>
    <w:rsid w:val="009566F9"/>
    <w:rsid w:val="0099411D"/>
    <w:rsid w:val="009E2C17"/>
    <w:rsid w:val="009E7B0B"/>
    <w:rsid w:val="00A315F4"/>
    <w:rsid w:val="00A76BDE"/>
    <w:rsid w:val="00AA0FE4"/>
    <w:rsid w:val="00B82E7D"/>
    <w:rsid w:val="00BA13AE"/>
    <w:rsid w:val="00BF2316"/>
    <w:rsid w:val="00CF357D"/>
    <w:rsid w:val="00D70686"/>
    <w:rsid w:val="00D74B2C"/>
    <w:rsid w:val="00DA0466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C5"/>
    <w:pPr>
      <w:spacing w:after="200" w:line="276" w:lineRule="auto"/>
    </w:pPr>
    <w:rPr>
      <w:rFonts w:cs="Calibri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142</Words>
  <Characters>810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2110</cp:lastModifiedBy>
  <cp:revision>3</cp:revision>
  <dcterms:created xsi:type="dcterms:W3CDTF">2016-07-13T14:32:00Z</dcterms:created>
  <dcterms:modified xsi:type="dcterms:W3CDTF">2016-07-14T10:06:00Z</dcterms:modified>
</cp:coreProperties>
</file>